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全新硬笔行书简">
    <w:altName w:val="宋体"/>
    <w:panose1 w:val="02010600040101010101"/>
    <w:charset w:val="86"/>
    <w:family w:val="auto"/>
    <w:pitch w:val="default"/>
    <w:sig w:usb0="00000000" w:usb1="00000000" w:usb2="00000000" w:usb3="00000000" w:csb0="00040000" w:csb1="00000000"/>
  </w:font>
  <w:font w:name="华康俪金黑W8">
    <w:altName w:val="黑体"/>
    <w:panose1 w:val="020B0809000000000000"/>
    <w:charset w:val="86"/>
    <w:family w:val="auto"/>
    <w:pitch w:val="default"/>
    <w:sig w:usb0="00000000" w:usb1="00000000" w:usb2="00000012" w:usb3="00000000" w:csb0="00040000" w:csb1="00000000"/>
  </w:font>
  <w:font w:name="华康俪金黑W8(P)">
    <w:altName w:val="黑体"/>
    <w:panose1 w:val="020B0800000000000000"/>
    <w:charset w:val="86"/>
    <w:family w:val="auto"/>
    <w:pitch w:val="default"/>
    <w:sig w:usb0="00000000" w:usb1="00000000" w:usb2="00000012" w:usb3="00000000" w:csb0="00040000" w:csb1="00000000"/>
  </w:font>
  <w:font w:name="叶根友毛笔行书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司马彦简行修正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</w:font>
  <w:font w:name="思源黑体 CN ExtraLight">
    <w:altName w:val="黑体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203E01BD" w:csb1="D7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E9E50"/>
    <w:multiLevelType w:val="singleLevel"/>
    <w:tmpl w:val="5A1E9E5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1EA36A"/>
    <w:multiLevelType w:val="singleLevel"/>
    <w:tmpl w:val="5A1EA36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1EA564"/>
    <w:multiLevelType w:val="singleLevel"/>
    <w:tmpl w:val="5A1EA56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6149;&#23395;&#27714;&#32844;&#31616;&#21382;&#27169;&#26495;1.doc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6068111455108"/>
          <c:y val="0.0223964165733483"/>
          <c:w val="0.684643962848297"/>
          <c:h val="0.8232176185143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rgbClr val="4E8D98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演讲</c:v>
                </c:pt>
                <c:pt idx="1">
                  <c:v>人际交往</c:v>
                </c:pt>
                <c:pt idx="2">
                  <c:v>舞蹈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0"/>
        <c:axId val="990009180"/>
        <c:axId val="65388070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delete val="1"/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Sheet1!$A$2:$A$4</c15:sqref>
                        </c15:formulaRef>
                      </c:ext>
                    </c:extLst>
                    <c:strCache>
                      <c:ptCount val="3"/>
                      <c:pt idx="0">
                        <c:v>演讲</c:v>
                      </c:pt>
                      <c:pt idx="1">
                        <c:v>人际交往</c:v>
                      </c:pt>
                      <c:pt idx="2">
                        <c:v>舞蹈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delete val="1"/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Sheet1!$A$2:$A$4</c15:sqref>
                        </c15:formulaRef>
                      </c:ext>
                    </c:extLst>
                    <c:strCache>
                      <c:ptCount val="3"/>
                      <c:pt idx="0">
                        <c:v>演讲</c:v>
                      </c:pt>
                      <c:pt idx="1">
                        <c:v>人际交往</c:v>
                      </c:pt>
                      <c:pt idx="2">
                        <c:v>舞蹈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990009180"/>
        <c:scaling>
          <c:orientation val="minMax"/>
        </c:scaling>
        <c:delete val="0"/>
        <c:axPos val="l"/>
        <c:numFmt formatCode="#,##0.00_);[Red]\(#,##0.00\)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653880704"/>
        <c:crossesAt val="0"/>
        <c:auto val="0"/>
        <c:lblAlgn val="ctr"/>
        <c:lblOffset val="100"/>
        <c:tickLblSkip val="1"/>
        <c:noMultiLvlLbl val="0"/>
      </c:catAx>
      <c:valAx>
        <c:axId val="653880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9900091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6068111455108"/>
          <c:y val="0.0223964165733483"/>
          <c:w val="0.684643962848297"/>
          <c:h val="0.8232176185143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rgbClr val="4E8D98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Word</c:v>
                </c:pt>
                <c:pt idx="1">
                  <c:v>Excel</c:v>
                </c:pt>
                <c:pt idx="2">
                  <c:v>Photoshop</c:v>
                </c:pt>
                <c:pt idx="3">
                  <c:v>Coreldraw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0"/>
        <c:axId val="990009180"/>
        <c:axId val="65388070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delete val="1"/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4"/>
                      <c:pt idx="0">
                        <c:v>Word</c:v>
                      </c:pt>
                      <c:pt idx="1">
                        <c:v>Excel</c:v>
                      </c:pt>
                      <c:pt idx="2">
                        <c:v>Photoshop</c:v>
                      </c:pt>
                      <c:pt idx="3">
                        <c:v>Coreldraw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delete val="1"/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Sheet1!$A$2:$A$5</c15:sqref>
                        </c15:formulaRef>
                      </c:ext>
                    </c:extLst>
                    <c:strCache>
                      <c:ptCount val="4"/>
                      <c:pt idx="0">
                        <c:v>Word</c:v>
                      </c:pt>
                      <c:pt idx="1">
                        <c:v>Excel</c:v>
                      </c:pt>
                      <c:pt idx="2">
                        <c:v>Photoshop</c:v>
                      </c:pt>
                      <c:pt idx="3">
                        <c:v>Coreldraw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990009180"/>
        <c:scaling>
          <c:orientation val="minMax"/>
        </c:scaling>
        <c:delete val="0"/>
        <c:axPos val="l"/>
        <c:numFmt formatCode="#,##0.00_);[Red]\(#,##0.00\)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653880704"/>
        <c:crossesAt val="0"/>
        <c:auto val="0"/>
        <c:lblAlgn val="ctr"/>
        <c:lblOffset val="100"/>
        <c:tickLblSkip val="1"/>
        <c:noMultiLvlLbl val="0"/>
      </c:catAx>
      <c:valAx>
        <c:axId val="653880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9900091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