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&#40664;&#35748;\&#12304;&#36890;&#29992;&#31616;&#21382;&#12305;&#38646;&#23376;&#31616;&#32422;&#22823;&#27668;&#27714;&#32844;&#31616;&#21382;.docx" TargetMode="Externa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