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12304;&#23454;&#20064;&#36890;&#29992;&#31616;&#21382;&#12305;&#28165;&#26032;&#20010;&#20154;&#27714;&#32844;&#24212;&#23626;&#29983;&#31616;&#21382;&#27169;&#26495;.docx" TargetMode=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